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:rsidTr="002A4ED5">
        <w:sdt>
          <w:sdtPr>
            <w:id w:val="415748049"/>
            <w:placeholder>
              <w:docPart w:val="A9AA30E05374475F8EEAC259DA10E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692185716"/>
            <w:placeholder>
              <w:docPart w:val="4B82CD18AB1A4EA3816E8F4D62F089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639315362"/>
            <w:placeholder>
              <w:docPart w:val="EA208E193D8348159155DFF4BA5F83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p w:rsidR="00BB7573" w:rsidRDefault="00BB7573" w:rsidP="00562601">
      <w:pPr>
        <w:pStyle w:val="NoSpacing"/>
      </w:pPr>
    </w:p>
    <w:p w:rsidR="00BB7573" w:rsidRPr="002B33DF" w:rsidRDefault="00BB7573" w:rsidP="00562601">
      <w:pPr>
        <w:pStyle w:val="NoSpacing"/>
        <w:rPr>
          <w:sz w:val="28"/>
        </w:rPr>
      </w:pPr>
      <w:r w:rsidRPr="002B33DF">
        <w:rPr>
          <w:sz w:val="28"/>
        </w:rPr>
        <w:t xml:space="preserve">You get to choose the hoodie </w:t>
      </w:r>
      <w:proofErr w:type="spellStart"/>
      <w:r w:rsidRPr="002B33DF">
        <w:rPr>
          <w:sz w:val="28"/>
        </w:rPr>
        <w:t>colour</w:t>
      </w:r>
      <w:proofErr w:type="spellEnd"/>
      <w:r w:rsidRPr="002B33DF">
        <w:rPr>
          <w:sz w:val="28"/>
        </w:rPr>
        <w:t xml:space="preserve"> and the text </w:t>
      </w:r>
      <w:proofErr w:type="spellStart"/>
      <w:r w:rsidRPr="002B33DF">
        <w:rPr>
          <w:sz w:val="28"/>
        </w:rPr>
        <w:t>colour</w:t>
      </w:r>
      <w:proofErr w:type="spellEnd"/>
      <w:r w:rsidRPr="002B33DF">
        <w:rPr>
          <w:sz w:val="28"/>
        </w:rPr>
        <w:t xml:space="preserve">. </w:t>
      </w:r>
      <w:r w:rsidR="002B33DF" w:rsidRPr="002B33DF">
        <w:rPr>
          <w:sz w:val="28"/>
        </w:rPr>
        <w:t>Youth SS14B £20 each. Adult RTX £30 each</w:t>
      </w:r>
    </w:p>
    <w:p w:rsidR="00BB7573" w:rsidRDefault="00BB757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8"/>
        <w:gridCol w:w="2231"/>
        <w:gridCol w:w="1277"/>
        <w:gridCol w:w="1700"/>
        <w:gridCol w:w="2127"/>
        <w:gridCol w:w="1938"/>
        <w:gridCol w:w="1259"/>
        <w:gridCol w:w="1254"/>
      </w:tblGrid>
      <w:tr w:rsidR="002B33DF" w:rsidRPr="002A4ED5" w:rsidTr="002B33DF">
        <w:sdt>
          <w:sdtPr>
            <w:id w:val="1101532736"/>
            <w:placeholder>
              <w:docPart w:val="A3AB42F1142648398E83F930AB826C11"/>
            </w:placeholder>
            <w:temporary/>
            <w:showingPlcHdr/>
            <w15:appearance w15:val="hidden"/>
          </w:sdtPr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2B33DF" w:rsidRPr="002A648D" w:rsidRDefault="002B33DF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tc>
          <w:tcPr>
            <w:tcW w:w="86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B33DF" w:rsidRPr="002A4ED5" w:rsidRDefault="002B33DF" w:rsidP="00BB7573">
            <w:pPr>
              <w:pStyle w:val="TableHeaders"/>
            </w:pPr>
            <w:r>
              <w:t>Recipient</w:t>
            </w:r>
          </w:p>
        </w:tc>
        <w:sdt>
          <w:sdtPr>
            <w:id w:val="920762618"/>
            <w:placeholder>
              <w:docPart w:val="A536185A2C924CC5ACD6429D068FA3F3"/>
            </w:placeholder>
            <w:temporary/>
            <w:showingPlcHdr/>
            <w15:appearance w15:val="hidden"/>
          </w:sdtPr>
          <w:sdtContent>
            <w:tc>
              <w:tcPr>
                <w:tcW w:w="1149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2B33DF" w:rsidRPr="002A4ED5" w:rsidRDefault="002B33DF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tc>
          <w:tcPr>
            <w:tcW w:w="82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B33DF" w:rsidRPr="002A4ED5" w:rsidRDefault="002B33DF" w:rsidP="00BB7573">
            <w:pPr>
              <w:pStyle w:val="TableHeaders"/>
            </w:pPr>
            <w:r>
              <w:t>Garment Colour</w:t>
            </w:r>
          </w:p>
        </w:tc>
        <w:tc>
          <w:tcPr>
            <w:tcW w:w="74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B33DF" w:rsidRPr="002A4ED5" w:rsidRDefault="002B33DF" w:rsidP="002B33DF">
            <w:pPr>
              <w:pStyle w:val="TableHeaders"/>
            </w:pPr>
            <w:r>
              <w:t>Text Colour</w:t>
            </w:r>
          </w:p>
        </w:tc>
        <w:tc>
          <w:tcPr>
            <w:tcW w:w="970" w:type="pct"/>
            <w:gridSpan w:val="2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B33DF" w:rsidRPr="002A4ED5" w:rsidRDefault="002B33DF" w:rsidP="002B33DF">
            <w:pPr>
              <w:pStyle w:val="TableHeaders"/>
            </w:pPr>
            <w:r>
              <w:t>Special Requests</w:t>
            </w:r>
          </w:p>
        </w:tc>
      </w:tr>
      <w:tr w:rsidR="002B33DF" w:rsidRPr="002A4ED5" w:rsidTr="002B33DF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B33DF" w:rsidRPr="002A4ED5" w:rsidRDefault="002B33D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6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B33DF" w:rsidRPr="002A4ED5" w:rsidRDefault="002B33D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FDC3F9CECFD94CE991E6BFF040B39859"/>
            </w:placeholder>
            <w:temporary/>
            <w:showingPlcHdr/>
            <w15:appearance w15:val="hidden"/>
          </w:sdtPr>
          <w:sdtContent>
            <w:tc>
              <w:tcPr>
                <w:tcW w:w="493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2B33DF" w:rsidRPr="002A4ED5" w:rsidRDefault="002B33DF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sdt>
          <w:sdtPr>
            <w:id w:val="1971237693"/>
            <w:placeholder>
              <w:docPart w:val="D3100B8383BD463CADC51971FFCDD2F2"/>
            </w:placeholder>
            <w:temporary/>
            <w:showingPlcHdr/>
            <w15:appearance w15:val="hidden"/>
          </w:sdtPr>
          <w:sdtContent>
            <w:tc>
              <w:tcPr>
                <w:tcW w:w="65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2B33DF" w:rsidRPr="002A4ED5" w:rsidRDefault="002B33DF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82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B33DF" w:rsidRPr="002A4ED5" w:rsidRDefault="002B33D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4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B33DF" w:rsidRPr="002A4ED5" w:rsidRDefault="002B33D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70" w:type="pct"/>
            <w:gridSpan w:val="2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2B33DF" w:rsidRPr="002A4ED5" w:rsidRDefault="002B33DF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B33DF" w:rsidRPr="002A4ED5" w:rsidTr="002B33DF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>
            <w:r>
              <w:t>1</w:t>
            </w:r>
          </w:p>
        </w:tc>
        <w:tc>
          <w:tcPr>
            <w:tcW w:w="86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49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65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82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7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970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</w:tr>
      <w:tr w:rsidR="002B33DF" w:rsidRPr="002A4ED5" w:rsidTr="002B33DF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>
            <w:r>
              <w:t>2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49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8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7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9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</w:tr>
      <w:tr w:rsidR="002B33DF" w:rsidRPr="002A4ED5" w:rsidTr="002B33DF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>
            <w:r>
              <w:t>3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49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8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7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9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</w:tr>
      <w:tr w:rsidR="002B33DF" w:rsidRPr="002A4ED5" w:rsidTr="002B33DF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>
            <w:r>
              <w:t>4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49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8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7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9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</w:tr>
      <w:tr w:rsidR="002B33DF" w:rsidRPr="002A4ED5" w:rsidTr="002B33DF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>
            <w:r>
              <w:t>5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49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8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7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  <w:tc>
          <w:tcPr>
            <w:tcW w:w="97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B33DF" w:rsidRPr="002A4ED5" w:rsidRDefault="002B33DF" w:rsidP="002A4ED5"/>
        </w:tc>
      </w:tr>
      <w:tr w:rsidR="002A4ED5" w:rsidRPr="002A4ED5" w:rsidTr="002B33DF">
        <w:tc>
          <w:tcPr>
            <w:tcW w:w="451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861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493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656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821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tc>
          <w:tcPr>
            <w:tcW w:w="748" w:type="pct"/>
            <w:tcBorders>
              <w:top w:val="single" w:sz="4" w:space="0" w:color="auto"/>
            </w:tcBorders>
          </w:tcPr>
          <w:p w:rsidR="002A4ED5" w:rsidRPr="002A4ED5" w:rsidRDefault="002A4ED5" w:rsidP="002A4ED5"/>
        </w:tc>
        <w:sdt>
          <w:sdtPr>
            <w:id w:val="2064670704"/>
            <w:placeholder>
              <w:docPart w:val="C74C64E2CC7042B3BFECE1B45DB49C82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:rsidR="002A4ED5" w:rsidRPr="002A4ED5" w:rsidRDefault="002A4ED5" w:rsidP="002A4ED5">
            <w:pPr>
              <w:rPr>
                <w:b/>
              </w:rPr>
            </w:pPr>
          </w:p>
        </w:tc>
      </w:tr>
    </w:tbl>
    <w:p w:rsidR="00806FF3" w:rsidRPr="00562601" w:rsidRDefault="00806FF3" w:rsidP="002A648D"/>
    <w:sectPr w:rsidR="00806FF3" w:rsidRPr="00562601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A06" w:rsidRDefault="00800A06" w:rsidP="00650259">
      <w:pPr>
        <w:spacing w:line="240" w:lineRule="auto"/>
      </w:pPr>
      <w:r>
        <w:separator/>
      </w:r>
    </w:p>
  </w:endnote>
  <w:endnote w:type="continuationSeparator" w:id="0">
    <w:p w:rsidR="00800A06" w:rsidRDefault="00800A06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6EA459-1F4F-400F-BD03-E4E8D0831A22}"/>
    <w:embedBold r:id="rId2" w:fontKey="{28E9CF91-BB2E-4C62-8354-5D9E98BA554E}"/>
    <w:embedItalic r:id="rId3" w:fontKey="{332B3953-DF0F-4804-87B6-A1B899210C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36B0AB2-E8AE-4B08-8D85-60929DF23B75}"/>
    <w:embedBold r:id="rId5" w:fontKey="{E53299D4-A174-461F-B459-877187667ABD}"/>
    <w:embedItalic r:id="rId6" w:fontKey="{A5D96C98-0304-4782-B6C4-13CF710763E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7CE9240-32EA-430B-B7AE-0924AD427F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E7127FC-0158-4C3B-BFC7-F275C69E6A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3DF" w:rsidRDefault="002B33D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:rsidTr="00562601">
      <w:sdt>
        <w:sdtPr>
          <w:id w:val="-18940771"/>
          <w:placeholder>
            <w:docPart w:val="4B82CD18AB1A4EA3816E8F4D62F08959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:rsidR="00562601" w:rsidRPr="002A648D" w:rsidRDefault="00907F99" w:rsidP="002A648D">
              <w:pPr>
                <w:pStyle w:val="Footer"/>
              </w:pPr>
              <w:r w:rsidRPr="002A648D">
                <w:rPr>
                  <w:rStyle w:val="FooterChar"/>
                </w:rPr>
                <w:t xml:space="preserve">Double click in Footer to put School Name </w:t>
              </w:r>
              <w:r w:rsidRPr="002A648D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val="en-GB" w:eastAsia="en-GB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3DF" w:rsidRDefault="002B33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A06" w:rsidRDefault="00800A06" w:rsidP="00650259">
      <w:pPr>
        <w:spacing w:line="240" w:lineRule="auto"/>
      </w:pPr>
      <w:r>
        <w:separator/>
      </w:r>
    </w:p>
  </w:footnote>
  <w:footnote w:type="continuationSeparator" w:id="0">
    <w:p w:rsidR="00800A06" w:rsidRDefault="00800A06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3DF" w:rsidRDefault="002B33D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603"/>
      <w:gridCol w:w="11357"/>
    </w:tblGrid>
    <w:tr w:rsidR="00BB7573" w:rsidRPr="00562601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:rsidR="00562601" w:rsidRPr="00562601" w:rsidRDefault="00BB7573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bookmarkStart w:id="0" w:name="_GoBack"/>
          <w:bookmarkEnd w:id="0"/>
          <w:r>
            <w:rPr>
              <w:noProof/>
              <w:lang w:val="en-GB" w:eastAsia="en-GB"/>
            </w:rPr>
            <w:drawing>
              <wp:inline distT="0" distB="0" distL="0" distR="0">
                <wp:extent cx="881325" cy="881325"/>
                <wp:effectExtent l="0" t="0" r="0" b="0"/>
                <wp:docPr id="2" name="Picture 2" descr="C:\Users\peter\AppData\Local\Microsoft\Windows\INetCache\Content.Word\Logo5blue-fi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eter\AppData\Local\Microsoft\Windows\INetCache\Content.Word\Logo5blue-fil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8712" cy="888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:rsidR="00562601" w:rsidRPr="002B69B4" w:rsidRDefault="002B33DF" w:rsidP="00BB7573">
          <w:pPr>
            <w:pStyle w:val="Header"/>
          </w:pPr>
          <w:r>
            <w:t xml:space="preserve">Newcastle </w:t>
          </w:r>
          <w:r w:rsidR="00BB7573">
            <w:t xml:space="preserve">Taekwondo </w:t>
          </w:r>
          <w:r>
            <w:t xml:space="preserve">CIC </w:t>
          </w:r>
          <w:r w:rsidR="00BB7573">
            <w:t>Hoodie Order Form</w:t>
          </w:r>
        </w:p>
      </w:tc>
    </w:tr>
  </w:tbl>
  <w:p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3DF" w:rsidRDefault="002B33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219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33DF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0A06"/>
    <w:rsid w:val="00806FF3"/>
    <w:rsid w:val="0082043E"/>
    <w:rsid w:val="008E203A"/>
    <w:rsid w:val="0090021E"/>
    <w:rsid w:val="00905BCD"/>
    <w:rsid w:val="00907F99"/>
    <w:rsid w:val="0091229C"/>
    <w:rsid w:val="00940E73"/>
    <w:rsid w:val="00951219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B7573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AA30E05374475F8EEAC259DA10E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58274-DDCD-4BA6-A1EE-B99E29B66AE9}"/>
      </w:docPartPr>
      <w:docPartBody>
        <w:p w:rsidR="00000000" w:rsidRDefault="00C36238">
          <w:pPr>
            <w:pStyle w:val="A9AA30E05374475F8EEAC259DA10E2C1"/>
          </w:pPr>
          <w:r w:rsidRPr="002A4ED5">
            <w:t>Submitted by</w:t>
          </w:r>
        </w:p>
      </w:docPartBody>
    </w:docPart>
    <w:docPart>
      <w:docPartPr>
        <w:name w:val="4B82CD18AB1A4EA3816E8F4D62F08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E7986-AD45-4776-88AA-851F93B1FEC5}"/>
      </w:docPartPr>
      <w:docPartBody>
        <w:p w:rsidR="00000000" w:rsidRDefault="00C36238">
          <w:pPr>
            <w:pStyle w:val="4B82CD18AB1A4EA3816E8F4D62F08959"/>
          </w:pPr>
          <w:r w:rsidRPr="002A4ED5">
            <w:t>Phone</w:t>
          </w:r>
        </w:p>
      </w:docPartBody>
    </w:docPart>
    <w:docPart>
      <w:docPartPr>
        <w:name w:val="EA208E193D8348159155DFF4BA5F8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0BD21-8345-4B14-B707-2110BC77FC12}"/>
      </w:docPartPr>
      <w:docPartBody>
        <w:p w:rsidR="00000000" w:rsidRDefault="00C36238">
          <w:pPr>
            <w:pStyle w:val="EA208E193D8348159155DFF4BA5F8368"/>
          </w:pPr>
          <w:r w:rsidRPr="002A4ED5">
            <w:t>Email</w:t>
          </w:r>
        </w:p>
      </w:docPartBody>
    </w:docPart>
    <w:docPart>
      <w:docPartPr>
        <w:name w:val="C74C64E2CC7042B3BFECE1B45DB49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59AD2-4FEF-4868-ADF0-E0D8D02A3002}"/>
      </w:docPartPr>
      <w:docPartBody>
        <w:p w:rsidR="00000000" w:rsidRDefault="00C36238">
          <w:pPr>
            <w:pStyle w:val="C74C64E2CC7042B3BFECE1B45DB49C82"/>
          </w:pPr>
          <w:r w:rsidRPr="002A4ED5">
            <w:t>Total</w:t>
          </w:r>
        </w:p>
      </w:docPartBody>
    </w:docPart>
    <w:docPart>
      <w:docPartPr>
        <w:name w:val="A3AB42F1142648398E83F930AB826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A40B1-62C1-4411-AD4D-59C24D90E21A}"/>
      </w:docPartPr>
      <w:docPartBody>
        <w:p w:rsidR="00000000" w:rsidRDefault="00301DB1" w:rsidP="00301DB1">
          <w:pPr>
            <w:pStyle w:val="A3AB42F1142648398E83F930AB826C11"/>
          </w:pPr>
          <w:r w:rsidRPr="002A648D">
            <w:t>Item</w:t>
          </w:r>
        </w:p>
      </w:docPartBody>
    </w:docPart>
    <w:docPart>
      <w:docPartPr>
        <w:name w:val="A536185A2C924CC5ACD6429D068FA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54E44-5CCE-4110-8AE4-6188B32EA671}"/>
      </w:docPartPr>
      <w:docPartBody>
        <w:p w:rsidR="00000000" w:rsidRDefault="00301DB1" w:rsidP="00301DB1">
          <w:pPr>
            <w:pStyle w:val="A536185A2C924CC5ACD6429D068FA3F3"/>
          </w:pPr>
          <w:r w:rsidRPr="002A4ED5">
            <w:t>Size</w:t>
          </w:r>
        </w:p>
      </w:docPartBody>
    </w:docPart>
    <w:docPart>
      <w:docPartPr>
        <w:name w:val="FDC3F9CECFD94CE991E6BFF040B3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B42F1-99A0-4470-BB40-B3CB77F86584}"/>
      </w:docPartPr>
      <w:docPartBody>
        <w:p w:rsidR="00000000" w:rsidRDefault="00301DB1" w:rsidP="00301DB1">
          <w:pPr>
            <w:pStyle w:val="FDC3F9CECFD94CE991E6BFF040B39859"/>
          </w:pPr>
          <w:r w:rsidRPr="002A648D">
            <w:t>Adult/Youth</w:t>
          </w:r>
        </w:p>
      </w:docPartBody>
    </w:docPart>
    <w:docPart>
      <w:docPartPr>
        <w:name w:val="D3100B8383BD463CADC51971FFCDD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A37DF-6F0A-47EE-8639-8DBCC0254C8E}"/>
      </w:docPartPr>
      <w:docPartBody>
        <w:p w:rsidR="00000000" w:rsidRDefault="00301DB1" w:rsidP="00301DB1">
          <w:pPr>
            <w:pStyle w:val="D3100B8383BD463CADC51971FFCDD2F2"/>
          </w:pPr>
          <w:r w:rsidRPr="002A4ED5">
            <w:t>XS/S/M/L/XL/XXL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B1"/>
    <w:rsid w:val="00301DB1"/>
    <w:rsid w:val="00C3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AA30E05374475F8EEAC259DA10E2C1">
    <w:name w:val="A9AA30E05374475F8EEAC259DA10E2C1"/>
  </w:style>
  <w:style w:type="paragraph" w:customStyle="1" w:styleId="4B82CD18AB1A4EA3816E8F4D62F08959">
    <w:name w:val="4B82CD18AB1A4EA3816E8F4D62F08959"/>
  </w:style>
  <w:style w:type="paragraph" w:customStyle="1" w:styleId="EA208E193D8348159155DFF4BA5F8368">
    <w:name w:val="EA208E193D8348159155DFF4BA5F8368"/>
  </w:style>
  <w:style w:type="paragraph" w:customStyle="1" w:styleId="209C41B4375A47959C13A0C8663F4409">
    <w:name w:val="209C41B4375A47959C13A0C8663F4409"/>
  </w:style>
  <w:style w:type="paragraph" w:customStyle="1" w:styleId="8473C9DDEA2D41BFA319615B14445E85">
    <w:name w:val="8473C9DDEA2D41BFA319615B14445E85"/>
  </w:style>
  <w:style w:type="paragraph" w:customStyle="1" w:styleId="5C2C471541A04BA0A42FE2D37EBD95D5">
    <w:name w:val="5C2C471541A04BA0A42FE2D37EBD95D5"/>
  </w:style>
  <w:style w:type="paragraph" w:customStyle="1" w:styleId="03C3A08B138F4E23B15585A125A597EB">
    <w:name w:val="03C3A08B138F4E23B15585A125A597EB"/>
  </w:style>
  <w:style w:type="paragraph" w:customStyle="1" w:styleId="F1DAF5EE740940F28DCCB4892AB2DFA0">
    <w:name w:val="F1DAF5EE740940F28DCCB4892AB2DFA0"/>
  </w:style>
  <w:style w:type="paragraph" w:customStyle="1" w:styleId="50154656A9F84AA599F7398485B88CB0">
    <w:name w:val="50154656A9F84AA599F7398485B88CB0"/>
  </w:style>
  <w:style w:type="paragraph" w:customStyle="1" w:styleId="CFB3231BFE2541CE89B6BCD6B600F5DC">
    <w:name w:val="CFB3231BFE2541CE89B6BCD6B600F5DC"/>
  </w:style>
  <w:style w:type="paragraph" w:customStyle="1" w:styleId="EB8F8658D0C44A4796B43D992BD0D10A">
    <w:name w:val="EB8F8658D0C44A4796B43D992BD0D10A"/>
  </w:style>
  <w:style w:type="paragraph" w:customStyle="1" w:styleId="BEAF37F46F244EC69C0E9FC2AFD365E9">
    <w:name w:val="BEAF37F46F244EC69C0E9FC2AFD365E9"/>
  </w:style>
  <w:style w:type="paragraph" w:customStyle="1" w:styleId="EC50A250E87645B1B05C68BFA874545E">
    <w:name w:val="EC50A250E87645B1B05C68BFA874545E"/>
  </w:style>
  <w:style w:type="paragraph" w:customStyle="1" w:styleId="84298D98218E432484DA146F8A706610">
    <w:name w:val="84298D98218E432484DA146F8A706610"/>
  </w:style>
  <w:style w:type="paragraph" w:customStyle="1" w:styleId="C74C64E2CC7042B3BFECE1B45DB49C82">
    <w:name w:val="C74C64E2CC7042B3BFECE1B45DB49C82"/>
  </w:style>
  <w:style w:type="paragraph" w:customStyle="1" w:styleId="A3AB42F1142648398E83F930AB826C11">
    <w:name w:val="A3AB42F1142648398E83F930AB826C11"/>
    <w:rsid w:val="00301DB1"/>
  </w:style>
  <w:style w:type="paragraph" w:customStyle="1" w:styleId="A536185A2C924CC5ACD6429D068FA3F3">
    <w:name w:val="A536185A2C924CC5ACD6429D068FA3F3"/>
    <w:rsid w:val="00301DB1"/>
  </w:style>
  <w:style w:type="paragraph" w:customStyle="1" w:styleId="4B28AAD9B2014C90BB3C843313035D05">
    <w:name w:val="4B28AAD9B2014C90BB3C843313035D05"/>
    <w:rsid w:val="00301DB1"/>
  </w:style>
  <w:style w:type="paragraph" w:customStyle="1" w:styleId="D718C38D11964E0D83F19869969FB193">
    <w:name w:val="D718C38D11964E0D83F19869969FB193"/>
    <w:rsid w:val="00301DB1"/>
  </w:style>
  <w:style w:type="paragraph" w:customStyle="1" w:styleId="FDC3F9CECFD94CE991E6BFF040B39859">
    <w:name w:val="FDC3F9CECFD94CE991E6BFF040B39859"/>
    <w:rsid w:val="00301DB1"/>
  </w:style>
  <w:style w:type="paragraph" w:customStyle="1" w:styleId="D3100B8383BD463CADC51971FFCDD2F2">
    <w:name w:val="D3100B8383BD463CADC51971FFCDD2F2"/>
    <w:rsid w:val="00301D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C2DBC3-1608-4BB5-821A-C24AA1F3C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Taekwondo Hoodie</vt:lpstr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Taekwondo Hoodie</dc:title>
  <dc:subject/>
  <dc:creator/>
  <cp:keywords/>
  <dc:description/>
  <cp:lastModifiedBy/>
  <cp:revision>1</cp:revision>
  <dcterms:created xsi:type="dcterms:W3CDTF">2021-11-12T19:09:00Z</dcterms:created>
  <dcterms:modified xsi:type="dcterms:W3CDTF">2021-11-12T19:09:00Z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